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506" w:rsidRPr="00463AD5" w:rsidRDefault="002D722B" w:rsidP="007D3625">
      <w:pPr>
        <w:pStyle w:val="Adresseoplysninger"/>
        <w:rPr>
          <w:sz w:val="72"/>
          <w:szCs w:val="72"/>
          <w:lang w:val="da-DK"/>
        </w:rPr>
      </w:pPr>
      <w:r>
        <w:rPr>
          <w:b/>
          <w:caps w:val="0"/>
          <w:noProof/>
          <w:color w:val="FFFF00"/>
          <w:sz w:val="56"/>
          <w:szCs w:val="56"/>
          <w:lang w:val="da-DK" w:eastAsia="da-D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7820025</wp:posOffset>
            </wp:positionV>
            <wp:extent cx="1353820" cy="1001395"/>
            <wp:effectExtent l="19050" t="19050" r="17780" b="27305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n.Campbell\AppData\Local\Microsoft\Windows\Temporary Internet Files\Content.IE5\8Q0Y5BA4\MPj039944200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1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aps w:val="0"/>
          <w:noProof/>
          <w:color w:val="FFFF00"/>
          <w:sz w:val="56"/>
          <w:szCs w:val="56"/>
          <w:lang w:val="da-DK" w:eastAsia="da-D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6743700</wp:posOffset>
            </wp:positionV>
            <wp:extent cx="1353820" cy="934720"/>
            <wp:effectExtent l="19050" t="19050" r="17780" b="1778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n.Campbell\AppData\Local\Microsoft\Windows\Temporary Internet Files\Content.IE5\QUCUY820\MPj0407440000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3820" cy="934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aps w:val="0"/>
          <w:noProof/>
          <w:color w:val="FFFF00"/>
          <w:sz w:val="56"/>
          <w:szCs w:val="56"/>
          <w:lang w:val="da-DK" w:eastAsia="da-D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5619750</wp:posOffset>
            </wp:positionV>
            <wp:extent cx="1353820" cy="1000125"/>
            <wp:effectExtent l="19050" t="19050" r="17780" b="28575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n.Campbell\AppData\Local\Microsoft\Windows\Temporary Internet Files\Content.IE5\8Q0Y5BA4\MPj0422786000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3A0" w:rsidRPr="003B43A0">
        <w:rPr>
          <w:b/>
          <w:caps w:val="0"/>
          <w:noProof/>
          <w:color w:val="FFFF00"/>
          <w:sz w:val="56"/>
          <w:szCs w:val="56"/>
          <w:lang w:val="da-DK"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-71.25pt;margin-top:355.5pt;width:309.75pt;height:406.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" filled="f" stroked="f">
            <v:textbox style="mso-next-textbox:#Text Box 12">
              <w:txbxContent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 w:rsidRPr="00DE1311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1417320" cy="935430"/>
                        <wp:effectExtent l="19050" t="0" r="0" b="0"/>
                        <wp:docPr id="22" name="Billede 1" descr="l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p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0" cy="935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B34FD">
                    <w:rPr>
                      <w:color w:val="FF0000"/>
                      <w:lang w:val="da-DK"/>
                    </w:rPr>
                    <w:t xml:space="preserve">  </w:t>
                  </w:r>
                  <w:r w:rsidR="002B34FD" w:rsidRPr="002B34FD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1410076" cy="714375"/>
                        <wp:effectExtent l="19050" t="0" r="0" b="0"/>
                        <wp:docPr id="50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Unavngivet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645" cy="728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1311" w:rsidRDefault="002B34FD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</w:t>
                  </w:r>
                  <w:r w:rsidR="0036693E">
                    <w:rPr>
                      <w:color w:val="FF0000"/>
                      <w:lang w:val="da-DK"/>
                    </w:rPr>
                    <w:t xml:space="preserve">                           </w:t>
                  </w:r>
                </w:p>
                <w:p w:rsidR="00DE1311" w:rsidRDefault="002B34FD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 </w:t>
                  </w:r>
                  <w:r w:rsidR="0036693E" w:rsidRPr="0036693E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971550" cy="566817"/>
                        <wp:effectExtent l="19050" t="0" r="0" b="0"/>
                        <wp:docPr id="58" name="Billed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REMA1000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273" cy="578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lang w:val="da-DK"/>
                    </w:rPr>
                    <w:t xml:space="preserve">       </w:t>
                  </w:r>
                </w:p>
                <w:p w:rsidR="00DE1311" w:rsidRDefault="002B34FD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                                                         </w:t>
                  </w:r>
                </w:p>
                <w:p w:rsidR="00DE1311" w:rsidRDefault="0036693E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 </w:t>
                  </w:r>
                  <w:r w:rsidRPr="0036693E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828675" cy="537071"/>
                        <wp:effectExtent l="19050" t="0" r="9525" b="0"/>
                        <wp:docPr id="54" name="Billed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hsp-logo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853" cy="53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6693E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972668" cy="533400"/>
                        <wp:effectExtent l="19050" t="0" r="0" b="0"/>
                        <wp:docPr id="55" name="Billed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gen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8877" cy="536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1311" w:rsidRDefault="002B34FD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        </w:t>
                  </w:r>
                </w:p>
                <w:p w:rsidR="00DE1311" w:rsidRDefault="002B34FD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  </w:t>
                  </w:r>
                  <w:r w:rsidR="0036693E" w:rsidRPr="0036693E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1762125" cy="865140"/>
                        <wp:effectExtent l="0" t="0" r="0" b="0"/>
                        <wp:docPr id="56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o fishing logo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125" cy="86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lang w:val="da-DK"/>
                    </w:rPr>
                    <w:t xml:space="preserve">                        </w:t>
                  </w:r>
                </w:p>
                <w:p w:rsidR="002B34FD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</w:t>
                  </w:r>
                  <w:r w:rsidR="002B34FD">
                    <w:rPr>
                      <w:color w:val="FF0000"/>
                      <w:lang w:val="da-DK"/>
                    </w:rPr>
                    <w:t xml:space="preserve">    </w:t>
                  </w:r>
                  <w:r w:rsidR="0036693E" w:rsidRPr="0036693E">
                    <w:rPr>
                      <w:noProof/>
                      <w:color w:val="FF0000"/>
                      <w:lang w:val="da-DK" w:eastAsia="da-DK"/>
                    </w:rPr>
                    <w:drawing>
                      <wp:inline distT="0" distB="0" distL="0" distR="0">
                        <wp:extent cx="2057400" cy="887446"/>
                        <wp:effectExtent l="19050" t="0" r="0" b="0"/>
                        <wp:docPr id="57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halsnæs_bryghus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880" cy="912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B34FD">
                    <w:rPr>
                      <w:color w:val="FF0000"/>
                      <w:lang w:val="da-DK"/>
                    </w:rPr>
                    <w:t xml:space="preserve">    </w:t>
                  </w:r>
                </w:p>
                <w:p w:rsidR="002D722B" w:rsidRPr="002D722B" w:rsidRDefault="002D722B" w:rsidP="002D722B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</w:t>
                  </w:r>
                  <w:r w:rsidRPr="008E3EAA">
                    <w:rPr>
                      <w:b/>
                      <w:noProof/>
                      <w:color w:val="FF0000"/>
                      <w:sz w:val="28"/>
                      <w:szCs w:val="28"/>
                      <w:lang w:eastAsia="da-DK"/>
                    </w:rPr>
                    <w:t>Konkurrencens sponsor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  <w:lang w:eastAsia="da-DK"/>
                    </w:rPr>
                    <w:t>er</w:t>
                  </w:r>
                  <w:r w:rsidRPr="008E3EAA">
                    <w:rPr>
                      <w:b/>
                      <w:noProof/>
                      <w:color w:val="FF0000"/>
                      <w:sz w:val="28"/>
                      <w:szCs w:val="28"/>
                      <w:lang w:eastAsia="da-DK"/>
                    </w:rPr>
                    <w:t xml:space="preserve"> 2017</w:t>
                  </w: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</w:t>
                  </w:r>
                  <w:r w:rsidR="002B34FD">
                    <w:rPr>
                      <w:color w:val="FF0000"/>
                      <w:lang w:val="da-DK"/>
                    </w:rPr>
                    <w:t xml:space="preserve">    </w:t>
                  </w: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</w:t>
                  </w: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  <w:r>
                    <w:rPr>
                      <w:color w:val="FF0000"/>
                      <w:lang w:val="da-DK"/>
                    </w:rPr>
                    <w:t xml:space="preserve">                                  </w:t>
                  </w:r>
                </w:p>
                <w:p w:rsidR="00DE1311" w:rsidRDefault="00DE1311" w:rsidP="00DE1311">
                  <w:pPr>
                    <w:pStyle w:val="Adresseoplysninger"/>
                    <w:jc w:val="left"/>
                    <w:rPr>
                      <w:color w:val="FF0000"/>
                      <w:lang w:val="da-DK"/>
                    </w:rPr>
                  </w:pPr>
                </w:p>
                <w:p w:rsidR="00C54B67" w:rsidRPr="00C54B67" w:rsidRDefault="00C54B67" w:rsidP="00DE1311">
                  <w:pPr>
                    <w:pStyle w:val="Adresseoplysninger"/>
                    <w:ind w:left="2160"/>
                    <w:jc w:val="left"/>
                    <w:rPr>
                      <w:color w:val="FF0000"/>
                      <w:lang w:val="da-DK"/>
                    </w:rPr>
                  </w:pPr>
                </w:p>
              </w:txbxContent>
            </v:textbox>
          </v:shape>
        </w:pict>
      </w:r>
      <w:r w:rsidR="003B43A0" w:rsidRPr="003B43A0">
        <w:rPr>
          <w:b/>
          <w:caps w:val="0"/>
          <w:noProof/>
          <w:color w:val="FFFF00"/>
          <w:sz w:val="56"/>
          <w:szCs w:val="56"/>
          <w:lang w:val="da-DK" w:eastAsia="da-DK"/>
        </w:rPr>
        <w:pict>
          <v:shape id="Text Box 11" o:spid="_x0000_s1027" type="#_x0000_t202" style="position:absolute;left:0;text-align:left;margin-left:207pt;margin-top:120.75pt;width:303pt;height:869.2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" filled="f" fillcolor="#1f497d [3215]" stroked="f">
            <v:textbox style="mso-next-textbox:#Text Box 11">
              <w:txbxContent>
                <w:p w:rsidR="007D3625" w:rsidRPr="001A268F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IGEN I ÅR INVITERER AKTIVE SPOR</w:t>
                  </w:r>
                  <w:r w:rsidR="0015743E" w:rsidRPr="001A268F">
                    <w:rPr>
                      <w:sz w:val="20"/>
                      <w:szCs w:val="20"/>
                      <w:lang w:val="da-DK"/>
                    </w:rPr>
                    <w:t>TSFISKERE PÅ NORDKYSTEN TIL NAT</w:t>
                  </w:r>
                  <w:r w:rsidR="00843E6F">
                    <w:rPr>
                      <w:sz w:val="20"/>
                      <w:szCs w:val="20"/>
                      <w:lang w:val="da-DK"/>
                    </w:rPr>
                    <w:t>FISKEKONKURRENCE LØRDAG D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>.10 JUNI I SAMARBEJDE MED FISHING ZEALAND OG HALSNÆS KOMMUNE.</w:t>
                  </w:r>
                </w:p>
                <w:p w:rsidR="007D3625" w:rsidRPr="001A268F" w:rsidRDefault="007D3625" w:rsidP="002128E2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Prise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 xml:space="preserve">n for at deltage bliver 150 kr.         </w:t>
                  </w:r>
                  <w:r w:rsidR="002905BB" w:rsidRPr="001A268F">
                    <w:rPr>
                      <w:sz w:val="20"/>
                      <w:szCs w:val="20"/>
                      <w:lang w:val="da-DK"/>
                    </w:rPr>
                    <w:t xml:space="preserve">                        M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 xml:space="preserve">orgenmad </w:t>
                  </w:r>
                  <w:r w:rsidR="002905BB" w:rsidRPr="001A268F">
                    <w:rPr>
                      <w:sz w:val="20"/>
                      <w:szCs w:val="20"/>
                      <w:lang w:val="da-DK"/>
                    </w:rPr>
                    <w:t>er inkluderet.</w:t>
                  </w:r>
                </w:p>
                <w:p w:rsidR="00C54B67" w:rsidRPr="001A268F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Pengene for at deltage går til hovedpræmierne samm</w:t>
                  </w:r>
                  <w:r w:rsidR="00BC2736" w:rsidRPr="001A268F">
                    <w:rPr>
                      <w:sz w:val="20"/>
                      <w:szCs w:val="20"/>
                      <w:lang w:val="da-DK"/>
                    </w:rPr>
                    <w:t>en med vores spons</w:t>
                  </w:r>
                  <w:r w:rsidR="00405001" w:rsidRPr="001A268F">
                    <w:rPr>
                      <w:sz w:val="20"/>
                      <w:szCs w:val="20"/>
                      <w:lang w:val="da-DK"/>
                    </w:rPr>
                    <w:t>or</w:t>
                  </w:r>
                  <w:r w:rsidR="00BC2736" w:rsidRPr="001A268F">
                    <w:rPr>
                      <w:sz w:val="20"/>
                      <w:szCs w:val="20"/>
                      <w:lang w:val="da-DK"/>
                    </w:rPr>
                    <w:t>gaver. D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er bliver præmier til de 3 tungeste havørreder til indvejningen . </w:t>
                  </w:r>
                </w:p>
                <w:p w:rsidR="002128E2" w:rsidRPr="001A268F" w:rsidRDefault="002905BB" w:rsidP="002128E2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OBS: D</w:t>
                  </w:r>
                  <w:r w:rsidR="007D3625" w:rsidRPr="001A268F">
                    <w:rPr>
                      <w:sz w:val="20"/>
                      <w:szCs w:val="20"/>
                      <w:lang w:val="da-DK"/>
                    </w:rPr>
                    <w:t>et er vægten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>,</w:t>
                  </w:r>
                  <w:r w:rsidR="007D3625" w:rsidRPr="001A268F">
                    <w:rPr>
                      <w:sz w:val="20"/>
                      <w:szCs w:val="20"/>
                      <w:lang w:val="da-DK"/>
                    </w:rPr>
                    <w:t xml:space="preserve"> som gælder i konkurrencen, og der kan kun indvejes en fisk per deltager.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 xml:space="preserve"> Fisken må ikke være renset. Fisk der ikke er friske kan afvises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>!</w:t>
                  </w:r>
                </w:p>
                <w:p w:rsidR="007D3625" w:rsidRPr="001A268F" w:rsidRDefault="002128E2" w:rsidP="002128E2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Derudover </w:t>
                  </w:r>
                  <w:r w:rsidR="007D3625" w:rsidRPr="001A268F">
                    <w:rPr>
                      <w:sz w:val="20"/>
                      <w:szCs w:val="20"/>
                      <w:lang w:val="da-DK"/>
                    </w:rPr>
                    <w:t>vil der være mulighed for at sende billeder ind hele natten</w:t>
                  </w:r>
                  <w:r w:rsidR="00DD5F49" w:rsidRPr="001A268F">
                    <w:rPr>
                      <w:sz w:val="20"/>
                      <w:szCs w:val="20"/>
                      <w:lang w:val="da-DK"/>
                    </w:rPr>
                    <w:t xml:space="preserve"> til </w:t>
                  </w:r>
                  <w:proofErr w:type="spellStart"/>
                  <w:r w:rsidR="00DD5F49" w:rsidRPr="001A268F">
                    <w:rPr>
                      <w:sz w:val="20"/>
                      <w:szCs w:val="20"/>
                      <w:lang w:val="da-DK"/>
                    </w:rPr>
                    <w:t>Facebook</w:t>
                  </w:r>
                  <w:proofErr w:type="spellEnd"/>
                  <w:r w:rsidR="00DD5F49" w:rsidRPr="001A268F">
                    <w:rPr>
                      <w:sz w:val="20"/>
                      <w:szCs w:val="20"/>
                      <w:lang w:val="da-DK"/>
                    </w:rPr>
                    <w:t xml:space="preserve"> gruppen</w:t>
                  </w:r>
                  <w:r w:rsidR="00843E6F">
                    <w:rPr>
                      <w:sz w:val="20"/>
                      <w:szCs w:val="20"/>
                      <w:lang w:val="da-DK"/>
                    </w:rPr>
                    <w:t>,</w:t>
                  </w:r>
                  <w:r w:rsidR="00DD5F49" w:rsidRPr="001A268F">
                    <w:rPr>
                      <w:sz w:val="20"/>
                      <w:szCs w:val="20"/>
                      <w:lang w:val="da-DK"/>
                    </w:rPr>
                    <w:t xml:space="preserve"> </w:t>
                  </w:r>
                  <w:r w:rsidR="007D3625" w:rsidRPr="001A268F">
                    <w:rPr>
                      <w:sz w:val="20"/>
                      <w:szCs w:val="20"/>
                      <w:lang w:val="da-DK"/>
                    </w:rPr>
                    <w:t>og et lille dommerpane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l vil finde frem til et vinderfoto, </w:t>
                  </w:r>
                  <w:r w:rsidR="007D3625" w:rsidRPr="001A268F">
                    <w:rPr>
                      <w:sz w:val="20"/>
                      <w:szCs w:val="20"/>
                      <w:lang w:val="da-DK"/>
                    </w:rPr>
                    <w:t>som også præmieres.</w:t>
                  </w:r>
                </w:p>
                <w:p w:rsidR="007D3625" w:rsidRPr="001A268F" w:rsidRDefault="007D3625" w:rsidP="002905BB">
                  <w:pPr>
                    <w:pStyle w:val="Detaljerombegivenheden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Konkurrencen starter kl</w:t>
                  </w:r>
                  <w:r w:rsidR="00C54B67" w:rsidRPr="001A268F">
                    <w:rPr>
                      <w:sz w:val="20"/>
                      <w:szCs w:val="20"/>
                      <w:lang w:val="da-DK"/>
                    </w:rPr>
                    <w:t>.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 xml:space="preserve"> 20.00, </w:t>
                  </w:r>
                  <w:r w:rsidR="002905BB" w:rsidRPr="001A268F">
                    <w:rPr>
                      <w:sz w:val="20"/>
                      <w:szCs w:val="20"/>
                      <w:lang w:val="da-DK"/>
                    </w:rPr>
                    <w:t xml:space="preserve">og slutter 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>søndag morgen kl</w:t>
                  </w:r>
                  <w:r w:rsidR="00C54B67" w:rsidRPr="001A268F">
                    <w:rPr>
                      <w:sz w:val="20"/>
                      <w:szCs w:val="20"/>
                      <w:lang w:val="da-DK"/>
                    </w:rPr>
                    <w:t>.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 08.00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>,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 hvo</w:t>
                  </w:r>
                  <w:r w:rsidR="00ED7DD9" w:rsidRPr="001A268F">
                    <w:rPr>
                      <w:sz w:val="20"/>
                      <w:szCs w:val="20"/>
                      <w:lang w:val="da-DK"/>
                    </w:rPr>
                    <w:t>r fangsterne skal være indvejet</w:t>
                  </w:r>
                  <w:r w:rsidR="002905BB" w:rsidRPr="001A268F">
                    <w:rPr>
                      <w:sz w:val="20"/>
                      <w:szCs w:val="20"/>
                      <w:lang w:val="da-DK"/>
                    </w:rPr>
                    <w:t>. Fisk der ikke er indvejet senest kl. 8.00 afvises!</w:t>
                  </w:r>
                </w:p>
                <w:p w:rsidR="007D3625" w:rsidRPr="001A268F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 xml:space="preserve">Der må fiskes i hele Roskilde Fjord samt hele vejen fra Hundested til Helsingør på </w:t>
                  </w:r>
                  <w:r w:rsidR="002905BB" w:rsidRPr="001A268F">
                    <w:rPr>
                      <w:sz w:val="20"/>
                      <w:szCs w:val="20"/>
                      <w:lang w:val="da-DK"/>
                    </w:rPr>
                    <w:t>Nord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>kysten.</w:t>
                  </w:r>
                </w:p>
                <w:p w:rsidR="007D3625" w:rsidRPr="001A268F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Der må ikke benyttes nogen former for drivende fartøjer. Havørreder under mindste mål 40 cm vil blive afvist til indvejningen.</w:t>
                  </w:r>
                </w:p>
                <w:p w:rsidR="007D3625" w:rsidRPr="001A268F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1A268F">
                    <w:rPr>
                      <w:sz w:val="20"/>
                      <w:szCs w:val="20"/>
                      <w:lang w:val="da-DK"/>
                    </w:rPr>
                    <w:t>Håber at vejret er med os i år, og I har lyst til at deltage i en anderledes og hyggelig konkurrence i godt</w:t>
                  </w:r>
                  <w:r w:rsidR="002128E2" w:rsidRPr="001A268F">
                    <w:rPr>
                      <w:sz w:val="20"/>
                      <w:szCs w:val="20"/>
                      <w:lang w:val="da-DK"/>
                    </w:rPr>
                    <w:t xml:space="preserve"> selskab sammen med jeres fiske</w:t>
                  </w:r>
                  <w:r w:rsidRPr="001A268F">
                    <w:rPr>
                      <w:sz w:val="20"/>
                      <w:szCs w:val="20"/>
                      <w:lang w:val="da-DK"/>
                    </w:rPr>
                    <w:t>venner.</w:t>
                  </w:r>
                </w:p>
                <w:p w:rsidR="007D3625" w:rsidRPr="00F043CB" w:rsidRDefault="007D3625" w:rsidP="007D3625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F043CB">
                    <w:rPr>
                      <w:sz w:val="20"/>
                      <w:szCs w:val="20"/>
                      <w:lang w:val="da-DK"/>
                    </w:rPr>
                    <w:t>Knæk &amp; bræk.</w:t>
                  </w:r>
                </w:p>
                <w:p w:rsidR="007D3625" w:rsidRPr="00F043CB" w:rsidRDefault="002128E2" w:rsidP="007D3625">
                  <w:pPr>
                    <w:pStyle w:val="Detaljerombegivenheden"/>
                    <w:jc w:val="center"/>
                    <w:rPr>
                      <w:color w:val="FFFF00"/>
                      <w:sz w:val="20"/>
                      <w:szCs w:val="20"/>
                      <w:lang w:val="da-DK"/>
                    </w:rPr>
                  </w:pPr>
                  <w:r w:rsidRPr="00F043CB">
                    <w:rPr>
                      <w:sz w:val="20"/>
                      <w:szCs w:val="20"/>
                      <w:lang w:val="da-DK"/>
                    </w:rPr>
                    <w:t>Aktive Sportsfiskere på N</w:t>
                  </w:r>
                  <w:r w:rsidR="00ED7DD9" w:rsidRPr="00F043CB">
                    <w:rPr>
                      <w:sz w:val="20"/>
                      <w:szCs w:val="20"/>
                      <w:lang w:val="da-DK"/>
                    </w:rPr>
                    <w:t>ordkysten</w:t>
                  </w:r>
                </w:p>
                <w:p w:rsidR="007D3625" w:rsidRPr="00F043CB" w:rsidRDefault="007D3625" w:rsidP="0015743E">
                  <w:pPr>
                    <w:pStyle w:val="Detaljerombegivenheden"/>
                    <w:jc w:val="center"/>
                    <w:rPr>
                      <w:sz w:val="20"/>
                      <w:szCs w:val="20"/>
                      <w:lang w:val="da-DK"/>
                    </w:rPr>
                  </w:pPr>
                  <w:r w:rsidRPr="00F043CB">
                    <w:rPr>
                      <w:sz w:val="20"/>
                      <w:szCs w:val="20"/>
                      <w:lang w:val="da-DK"/>
                    </w:rPr>
                    <w:t>Adresse</w:t>
                  </w:r>
                  <w:r w:rsidR="00865ABD" w:rsidRPr="00F043CB">
                    <w:rPr>
                      <w:sz w:val="20"/>
                      <w:szCs w:val="20"/>
                      <w:lang w:val="da-DK"/>
                    </w:rPr>
                    <w:t>n</w:t>
                  </w:r>
                  <w:r w:rsidRPr="00F043CB">
                    <w:rPr>
                      <w:sz w:val="20"/>
                      <w:szCs w:val="20"/>
                      <w:lang w:val="da-DK"/>
                    </w:rPr>
                    <w:t xml:space="preserve"> for indvejni</w:t>
                  </w:r>
                  <w:r w:rsidR="0015743E" w:rsidRPr="00F043CB">
                    <w:rPr>
                      <w:sz w:val="20"/>
                      <w:szCs w:val="20"/>
                      <w:lang w:val="da-DK"/>
                    </w:rPr>
                    <w:t>ngs stedet er Rådhuspladsen 1 33</w:t>
                  </w:r>
                  <w:r w:rsidRPr="00F043CB">
                    <w:rPr>
                      <w:sz w:val="20"/>
                      <w:szCs w:val="20"/>
                      <w:lang w:val="da-DK"/>
                    </w:rPr>
                    <w:t>00 Frederiksværk ved festsalen</w:t>
                  </w:r>
                  <w:r w:rsidR="00865ABD" w:rsidRPr="00F043CB">
                    <w:rPr>
                      <w:sz w:val="20"/>
                      <w:szCs w:val="20"/>
                      <w:lang w:val="da-DK"/>
                    </w:rPr>
                    <w:t>.</w:t>
                  </w:r>
                </w:p>
                <w:p w:rsidR="00865ABD" w:rsidRPr="00F043CB" w:rsidRDefault="00865ABD" w:rsidP="0015743E">
                  <w:pPr>
                    <w:pStyle w:val="Detaljerombegivenheden"/>
                    <w:jc w:val="center"/>
                    <w:rPr>
                      <w:color w:val="FF0000"/>
                      <w:sz w:val="20"/>
                      <w:szCs w:val="20"/>
                      <w:lang w:val="da-DK"/>
                    </w:rPr>
                  </w:pPr>
                  <w:r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Tilmelding hos Michael Andersen</w:t>
                  </w:r>
                </w:p>
                <w:p w:rsidR="00865ABD" w:rsidRPr="00F043CB" w:rsidRDefault="00207999" w:rsidP="0015743E">
                  <w:pPr>
                    <w:pStyle w:val="Detaljerombegivenheden"/>
                    <w:jc w:val="center"/>
                    <w:rPr>
                      <w:color w:val="FF0000"/>
                      <w:sz w:val="20"/>
                      <w:szCs w:val="20"/>
                      <w:lang w:val="da-DK"/>
                    </w:rPr>
                  </w:pPr>
                  <w:proofErr w:type="spellStart"/>
                  <w:r>
                    <w:rPr>
                      <w:color w:val="FF0000"/>
                      <w:sz w:val="20"/>
                      <w:szCs w:val="20"/>
                      <w:lang w:val="da-DK"/>
                    </w:rPr>
                    <w:t>MobileP</w:t>
                  </w:r>
                  <w:r w:rsidR="00865ABD"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ay</w:t>
                  </w:r>
                  <w:proofErr w:type="spellEnd"/>
                  <w:r w:rsidR="00865ABD"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 xml:space="preserve"> </w:t>
                  </w:r>
                  <w:proofErr w:type="spellStart"/>
                  <w:proofErr w:type="gramStart"/>
                  <w:r w:rsidR="00865ABD"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Tlf</w:t>
                  </w:r>
                  <w:proofErr w:type="spellEnd"/>
                  <w:r w:rsidR="00865ABD"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 xml:space="preserve"> 42627348</w:t>
                  </w:r>
                  <w:proofErr w:type="gramEnd"/>
                  <w:r w:rsidR="00865ABD"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 xml:space="preserve"> </w:t>
                  </w:r>
                </w:p>
                <w:p w:rsidR="00865ABD" w:rsidRPr="00F043CB" w:rsidRDefault="00865ABD" w:rsidP="0015743E">
                  <w:pPr>
                    <w:pStyle w:val="Detaljerombegivenheden"/>
                    <w:jc w:val="center"/>
                    <w:rPr>
                      <w:color w:val="FF0000"/>
                      <w:sz w:val="20"/>
                      <w:szCs w:val="20"/>
                      <w:lang w:val="da-DK"/>
                    </w:rPr>
                  </w:pPr>
                  <w:r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150</w:t>
                  </w:r>
                  <w:r w:rsidR="00843E6F">
                    <w:rPr>
                      <w:color w:val="FF0000"/>
                      <w:sz w:val="20"/>
                      <w:szCs w:val="20"/>
                      <w:lang w:val="da-DK"/>
                    </w:rPr>
                    <w:t xml:space="preserve"> </w:t>
                  </w:r>
                  <w:proofErr w:type="spellStart"/>
                  <w:r w:rsidR="00843E6F">
                    <w:rPr>
                      <w:color w:val="FF0000"/>
                      <w:sz w:val="20"/>
                      <w:szCs w:val="20"/>
                      <w:lang w:val="da-DK"/>
                    </w:rPr>
                    <w:t>k</w:t>
                  </w:r>
                  <w:r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r</w:t>
                  </w:r>
                  <w:proofErr w:type="spellEnd"/>
                  <w:r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 xml:space="preserve"> og skriv </w:t>
                  </w:r>
                  <w:proofErr w:type="spellStart"/>
                  <w:r w:rsidRPr="00F043CB">
                    <w:rPr>
                      <w:color w:val="FF0000"/>
                      <w:sz w:val="20"/>
                      <w:szCs w:val="20"/>
                      <w:lang w:val="da-DK"/>
                    </w:rPr>
                    <w:t>Natkonkurrence</w:t>
                  </w:r>
                  <w:proofErr w:type="spellEnd"/>
                </w:p>
                <w:p w:rsidR="007D3625" w:rsidRPr="00F043CB" w:rsidRDefault="007D3625" w:rsidP="007D3625">
                  <w:pPr>
                    <w:pStyle w:val="Detaljerombegivenheden"/>
                    <w:rPr>
                      <w:color w:val="FFFF00"/>
                      <w:sz w:val="20"/>
                      <w:szCs w:val="20"/>
                      <w:lang w:val="da-DK"/>
                    </w:rPr>
                  </w:pPr>
                </w:p>
                <w:p w:rsidR="00F043CB" w:rsidRDefault="00F043CB" w:rsidP="007D3625">
                  <w:pPr>
                    <w:pStyle w:val="Detaljerombegivenheden"/>
                    <w:rPr>
                      <w:color w:val="FFFF00"/>
                      <w:lang w:val="da-DK"/>
                    </w:rPr>
                  </w:pPr>
                </w:p>
                <w:p w:rsidR="00F043CB" w:rsidRDefault="00F043CB" w:rsidP="007D3625">
                  <w:pPr>
                    <w:pStyle w:val="Detaljerombegivenheden"/>
                    <w:rPr>
                      <w:color w:val="FFFF00"/>
                      <w:lang w:val="da-DK"/>
                    </w:rPr>
                  </w:pPr>
                </w:p>
                <w:p w:rsidR="00F043CB" w:rsidRDefault="00F043CB" w:rsidP="007D3625">
                  <w:pPr>
                    <w:pStyle w:val="Detaljerombegivenheden"/>
                    <w:rPr>
                      <w:color w:val="FFFF00"/>
                      <w:lang w:val="da-DK"/>
                    </w:rPr>
                  </w:pPr>
                </w:p>
                <w:p w:rsidR="00F043CB" w:rsidRPr="007D3625" w:rsidRDefault="00F043CB" w:rsidP="007D3625">
                  <w:pPr>
                    <w:pStyle w:val="Detaljerombegivenheden"/>
                    <w:rPr>
                      <w:color w:val="FFFF00"/>
                      <w:lang w:val="da-DK"/>
                    </w:rPr>
                  </w:pPr>
                </w:p>
              </w:txbxContent>
            </v:textbox>
          </v:shape>
        </w:pict>
      </w:r>
      <w:r w:rsidR="00865ABD" w:rsidRPr="007D3625">
        <w:rPr>
          <w:b/>
          <w:caps w:val="0"/>
          <w:noProof/>
          <w:color w:val="FFFF00"/>
          <w:sz w:val="56"/>
          <w:szCs w:val="56"/>
          <w:lang w:val="da-DK" w:eastAsia="da-D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190" cy="10315575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.Campbell\AppData\Local\Microsoft\Windows\Temporary Internet Files\Content.IE5\8Q0Y5BA4\MPj039953700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5743E">
        <w:rPr>
          <w:b/>
          <w:caps w:val="0"/>
          <w:color w:val="FFFF00"/>
          <w:sz w:val="56"/>
          <w:szCs w:val="56"/>
          <w:lang w:val="da-DK"/>
        </w:rPr>
        <w:t>Natf</w:t>
      </w:r>
      <w:r w:rsidR="00463AD5" w:rsidRPr="007D3625">
        <w:rPr>
          <w:b/>
          <w:caps w:val="0"/>
          <w:color w:val="FFFF00"/>
          <w:sz w:val="56"/>
          <w:szCs w:val="56"/>
          <w:lang w:val="da-DK"/>
        </w:rPr>
        <w:t>iskekonkurrence</w:t>
      </w:r>
      <w:proofErr w:type="spellEnd"/>
      <w:r w:rsidR="00463AD5" w:rsidRPr="007D3625">
        <w:rPr>
          <w:b/>
          <w:caps w:val="0"/>
          <w:color w:val="FFFF00"/>
          <w:sz w:val="56"/>
          <w:szCs w:val="56"/>
          <w:lang w:val="da-DK"/>
        </w:rPr>
        <w:t xml:space="preserve"> 2017</w:t>
      </w:r>
      <w:r w:rsidR="00F043CB">
        <w:rPr>
          <w:noProof/>
          <w:lang w:val="da-DK" w:eastAsia="da-DK"/>
        </w:rPr>
        <w:drawing>
          <wp:inline distT="0" distB="0" distL="0" distR="0">
            <wp:extent cx="2105025" cy="609541"/>
            <wp:effectExtent l="0" t="0" r="0" b="635"/>
            <wp:docPr id="1" name="Billede 1" descr="C:\Users\Min familie\AppData\Local\Microsoft\Windows\INetCacheContent.Word\Logo-fisk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 familie\AppData\Local\Microsoft\Windows\INetCacheContent.Word\Logo-fiske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63" cy="6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506" w:rsidRPr="00463AD5" w:rsidSect="008B61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21"/>
  <w:stylePaneSortMethod w:val="0000"/>
  <w:defaultTabStop w:val="720"/>
  <w:hyphenationZone w:val="425"/>
  <w:characterSpacingControl w:val="doNotCompress"/>
  <w:compat>
    <w:useFELayout/>
  </w:compat>
  <w:rsids>
    <w:rsidRoot w:val="00900DDA"/>
    <w:rsid w:val="000103E8"/>
    <w:rsid w:val="000470EB"/>
    <w:rsid w:val="00051097"/>
    <w:rsid w:val="00061342"/>
    <w:rsid w:val="000C6059"/>
    <w:rsid w:val="00123646"/>
    <w:rsid w:val="001244FA"/>
    <w:rsid w:val="00156265"/>
    <w:rsid w:val="0015743E"/>
    <w:rsid w:val="00183567"/>
    <w:rsid w:val="001A268F"/>
    <w:rsid w:val="001B3483"/>
    <w:rsid w:val="00207999"/>
    <w:rsid w:val="002128E2"/>
    <w:rsid w:val="00223E7A"/>
    <w:rsid w:val="0023348B"/>
    <w:rsid w:val="002905BB"/>
    <w:rsid w:val="00291C2D"/>
    <w:rsid w:val="002A3FAC"/>
    <w:rsid w:val="002B34FD"/>
    <w:rsid w:val="002D722B"/>
    <w:rsid w:val="0030342E"/>
    <w:rsid w:val="0036693E"/>
    <w:rsid w:val="0037133A"/>
    <w:rsid w:val="003928F2"/>
    <w:rsid w:val="003B43A0"/>
    <w:rsid w:val="003B6936"/>
    <w:rsid w:val="003F3F58"/>
    <w:rsid w:val="00405001"/>
    <w:rsid w:val="00460F77"/>
    <w:rsid w:val="00463AD5"/>
    <w:rsid w:val="00483092"/>
    <w:rsid w:val="00515503"/>
    <w:rsid w:val="0058132E"/>
    <w:rsid w:val="005D41A2"/>
    <w:rsid w:val="00605F51"/>
    <w:rsid w:val="00675C17"/>
    <w:rsid w:val="0068340E"/>
    <w:rsid w:val="006900C6"/>
    <w:rsid w:val="00695B27"/>
    <w:rsid w:val="006A12D0"/>
    <w:rsid w:val="0071522E"/>
    <w:rsid w:val="00723F40"/>
    <w:rsid w:val="00742F4F"/>
    <w:rsid w:val="007911F7"/>
    <w:rsid w:val="007B6506"/>
    <w:rsid w:val="007D3625"/>
    <w:rsid w:val="00843E6F"/>
    <w:rsid w:val="0085335F"/>
    <w:rsid w:val="00865ABD"/>
    <w:rsid w:val="00885854"/>
    <w:rsid w:val="008A2A80"/>
    <w:rsid w:val="008B61B2"/>
    <w:rsid w:val="008C2E54"/>
    <w:rsid w:val="00900466"/>
    <w:rsid w:val="00900DDA"/>
    <w:rsid w:val="00973593"/>
    <w:rsid w:val="00973E82"/>
    <w:rsid w:val="00991BB8"/>
    <w:rsid w:val="009B361B"/>
    <w:rsid w:val="009B7979"/>
    <w:rsid w:val="009E7B4E"/>
    <w:rsid w:val="00A04E91"/>
    <w:rsid w:val="00A32D81"/>
    <w:rsid w:val="00A65663"/>
    <w:rsid w:val="00A81C2E"/>
    <w:rsid w:val="00B04440"/>
    <w:rsid w:val="00B06B78"/>
    <w:rsid w:val="00B75AAB"/>
    <w:rsid w:val="00BC2736"/>
    <w:rsid w:val="00C54B67"/>
    <w:rsid w:val="00CA7D18"/>
    <w:rsid w:val="00CC5E8D"/>
    <w:rsid w:val="00D0344E"/>
    <w:rsid w:val="00D44EDC"/>
    <w:rsid w:val="00DD5F49"/>
    <w:rsid w:val="00DE1311"/>
    <w:rsid w:val="00DE771E"/>
    <w:rsid w:val="00E060C0"/>
    <w:rsid w:val="00E86843"/>
    <w:rsid w:val="00ED7DD9"/>
    <w:rsid w:val="00F043CB"/>
    <w:rsid w:val="00F13C38"/>
    <w:rsid w:val="00F162D7"/>
    <w:rsid w:val="00F62A0A"/>
    <w:rsid w:val="00F81F1C"/>
    <w:rsid w:val="00F92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0E"/>
  </w:style>
  <w:style w:type="paragraph" w:styleId="Overskrift1">
    <w:name w:val="heading 1"/>
    <w:basedOn w:val="Normal"/>
    <w:next w:val="Normal"/>
    <w:link w:val="Overskrift1Tegn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Overskrift2">
    <w:name w:val="heading 2"/>
    <w:basedOn w:val="Overskrift1"/>
    <w:next w:val="Normal"/>
    <w:link w:val="Overskrift2Tegn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Overskrift3">
    <w:name w:val="heading 3"/>
    <w:basedOn w:val="Normal"/>
    <w:next w:val="Normal"/>
    <w:link w:val="Overskrift3Tegn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Overskrift3Tegn">
    <w:name w:val="Overskrift 3 Tegn"/>
    <w:basedOn w:val="Standardskrifttypeiafsnit"/>
    <w:link w:val="Overskrift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Lilletype">
    <w:name w:val="Lille type"/>
    <w:basedOn w:val="Overskrift3"/>
    <w:rsid w:val="00A81C2E"/>
    <w:pPr>
      <w:spacing w:before="400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Detaljerombegivenheden">
    <w:name w:val="Detaljer om begivenheden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resseoplysninger">
    <w:name w:val="Adresseoplysninger"/>
    <w:basedOn w:val="Overskrift3"/>
    <w:qFormat/>
    <w:rsid w:val="00483092"/>
  </w:style>
  <w:style w:type="character" w:styleId="Pladsholdertekst">
    <w:name w:val="Placeholder Text"/>
    <w:basedOn w:val="Standardskrifttypeiafsnit"/>
    <w:uiPriority w:val="99"/>
    <w:semiHidden/>
    <w:rsid w:val="00061342"/>
    <w:rPr>
      <w:color w:val="80808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00D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00DDA"/>
    <w:rPr>
      <w:i/>
      <w:iCs/>
      <w:color w:val="4F81BD" w:themeColor="accent1"/>
    </w:rPr>
  </w:style>
  <w:style w:type="character" w:styleId="Kraftigfremhvning">
    <w:name w:val="Intense Emphasis"/>
    <w:basedOn w:val="Standardskrifttypeiafsnit"/>
    <w:uiPriority w:val="21"/>
    <w:qFormat/>
    <w:rsid w:val="00900DDA"/>
    <w:rPr>
      <w:i/>
      <w:iCs/>
      <w:color w:val="4F81BD" w:themeColor="accent1"/>
    </w:rPr>
  </w:style>
  <w:style w:type="character" w:styleId="Strk">
    <w:name w:val="Strong"/>
    <w:basedOn w:val="Standardskrifttypeiafsnit"/>
    <w:uiPriority w:val="22"/>
    <w:qFormat/>
    <w:rsid w:val="00900D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%20familie\AppData\Roaming\Microsoft\Templates\L&#248;beseddel%20om%20udend&#248;rs%20sportsarrang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33AF-02F5-41E9-96B8-BFCE8EDC6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69D0B-3BBF-4557-BE24-7EB780EBB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Løbeseddel om udendørs sportsarrangement</Template>
  <TotalTime>50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Sale event flyer</vt:lpstr>
      <vt:lpstr>Sale event flyer</vt:lpstr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 event flyer</dc:title>
  <dc:creator>Min familie</dc:creator>
  <cp:lastModifiedBy>Keld Juul Michaelsen</cp:lastModifiedBy>
  <cp:revision>6</cp:revision>
  <cp:lastPrinted>2016-10-01T19:25:00Z</cp:lastPrinted>
  <dcterms:created xsi:type="dcterms:W3CDTF">2017-02-26T08:47:00Z</dcterms:created>
  <dcterms:modified xsi:type="dcterms:W3CDTF">2017-03-06T20:02:00Z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TC102905579990</vt:lpwstr>
  </property>
</Properties>
</file>